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40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6"/>
        <w:gridCol w:w="1712"/>
        <w:gridCol w:w="5933"/>
      </w:tblGrid>
      <w:tr w:rsidR="00E204FF" w:rsidRPr="00E204FF" w14:paraId="11003FC7" w14:textId="77777777" w:rsidTr="000F7786">
        <w:trPr>
          <w:trHeight w:val="53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4B803864" w14:textId="77777777"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</w:tr>
      <w:tr w:rsidR="00E204FF" w:rsidRPr="00E204FF" w14:paraId="54C6BFF1" w14:textId="77777777" w:rsidTr="000F7786">
        <w:trPr>
          <w:trHeight w:val="560"/>
        </w:trPr>
        <w:tc>
          <w:tcPr>
            <w:tcW w:w="5000" w:type="pct"/>
            <w:gridSpan w:val="3"/>
            <w:shd w:val="clear" w:color="auto" w:fill="A6A6A6" w:themeFill="background1" w:themeFillShade="A6"/>
            <w:vAlign w:val="bottom"/>
          </w:tcPr>
          <w:p w14:paraId="519B7AE7" w14:textId="5A0CB26E" w:rsidR="00E204FF" w:rsidRPr="00E204FF" w:rsidRDefault="000F7786" w:rsidP="00E204FF">
            <w:pPr>
              <w:pStyle w:val="Titre1"/>
              <w:outlineLvl w:val="0"/>
            </w:pPr>
            <w:r>
              <w:t>Coordonnées</w:t>
            </w:r>
          </w:p>
        </w:tc>
      </w:tr>
      <w:tr w:rsidR="00E204FF" w:rsidRPr="00846B76" w14:paraId="7E87B1D3" w14:textId="77777777" w:rsidTr="000F7786">
        <w:trPr>
          <w:trHeight w:val="545"/>
        </w:trPr>
        <w:tc>
          <w:tcPr>
            <w:tcW w:w="1084" w:type="pct"/>
            <w:vAlign w:val="bottom"/>
          </w:tcPr>
          <w:p w14:paraId="67BE5A17" w14:textId="1A2CE0A7" w:rsidR="00E204FF" w:rsidRPr="00E204FF" w:rsidRDefault="000F7786" w:rsidP="00836642">
            <w:pPr>
              <w:pStyle w:val="Retraitnormal"/>
              <w:ind w:left="0"/>
            </w:pPr>
            <w:r>
              <w:t>Nom, Prénom</w:t>
            </w:r>
          </w:p>
        </w:tc>
        <w:tc>
          <w:tcPr>
            <w:tcW w:w="3916" w:type="pct"/>
            <w:gridSpan w:val="2"/>
            <w:tcBorders>
              <w:bottom w:val="single" w:sz="4" w:space="0" w:color="auto"/>
            </w:tcBorders>
            <w:vAlign w:val="bottom"/>
          </w:tcPr>
          <w:p w14:paraId="0C930085" w14:textId="77777777" w:rsidR="00E204FF" w:rsidRPr="00846B76" w:rsidRDefault="00E204FF" w:rsidP="00E204FF"/>
        </w:tc>
      </w:tr>
      <w:tr w:rsidR="00E204FF" w:rsidRPr="00846B76" w14:paraId="655607F4" w14:textId="77777777" w:rsidTr="000F7786">
        <w:trPr>
          <w:trHeight w:val="516"/>
        </w:trPr>
        <w:tc>
          <w:tcPr>
            <w:tcW w:w="1084" w:type="pct"/>
            <w:vAlign w:val="bottom"/>
          </w:tcPr>
          <w:p w14:paraId="36BDDEBE" w14:textId="031DD01C" w:rsidR="00E204FF" w:rsidRPr="00E204FF" w:rsidRDefault="00836642" w:rsidP="00836642">
            <w:pPr>
              <w:pStyle w:val="Retraitnormal"/>
              <w:ind w:left="0"/>
            </w:pPr>
            <w:r>
              <w:t>Téléphone</w:t>
            </w:r>
          </w:p>
        </w:tc>
        <w:tc>
          <w:tcPr>
            <w:tcW w:w="39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16F8DD" w14:textId="77777777" w:rsidR="00E204FF" w:rsidRPr="00846B76" w:rsidRDefault="00E204FF" w:rsidP="00E204FF"/>
        </w:tc>
      </w:tr>
      <w:tr w:rsidR="009755D7" w:rsidRPr="00846B76" w14:paraId="50E00B26" w14:textId="77777777" w:rsidTr="000F7786">
        <w:trPr>
          <w:trHeight w:val="516"/>
        </w:trPr>
        <w:tc>
          <w:tcPr>
            <w:tcW w:w="1084" w:type="pct"/>
            <w:vAlign w:val="bottom"/>
          </w:tcPr>
          <w:p w14:paraId="04D67946" w14:textId="6EADAA1D" w:rsidR="009755D7" w:rsidRDefault="009755D7" w:rsidP="00836642">
            <w:pPr>
              <w:pStyle w:val="Retraitnormal"/>
              <w:ind w:hanging="309"/>
            </w:pPr>
            <w:r>
              <w:t>Adresse postale</w:t>
            </w:r>
          </w:p>
        </w:tc>
        <w:tc>
          <w:tcPr>
            <w:tcW w:w="39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F73604" w14:textId="77777777" w:rsidR="009755D7" w:rsidRPr="00846B76" w:rsidRDefault="009755D7" w:rsidP="00E204FF"/>
        </w:tc>
      </w:tr>
      <w:tr w:rsidR="00E204FF" w:rsidRPr="00846B76" w14:paraId="7056661F" w14:textId="77777777" w:rsidTr="000F7786">
        <w:trPr>
          <w:trHeight w:val="531"/>
        </w:trPr>
        <w:sdt>
          <w:sdtPr>
            <w:id w:val="-1359804501"/>
            <w:placeholder>
              <w:docPart w:val="8DF8DBADA0D94B8586AAFC17E8D6672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84" w:type="pct"/>
                <w:vAlign w:val="bottom"/>
              </w:tcPr>
              <w:p w14:paraId="307C1B65" w14:textId="77777777" w:rsidR="00E204FF" w:rsidRPr="00E204FF" w:rsidRDefault="00E204FF" w:rsidP="00836642">
                <w:pPr>
                  <w:pStyle w:val="Retraitnormal"/>
                  <w:ind w:hanging="346"/>
                </w:pPr>
                <w:r w:rsidRPr="00E204FF">
                  <w:rPr>
                    <w:lang w:bidi="fr-FR"/>
                  </w:rPr>
                  <w:t>Adresse e-mail</w:t>
                </w:r>
              </w:p>
            </w:tc>
          </w:sdtContent>
        </w:sdt>
        <w:tc>
          <w:tcPr>
            <w:tcW w:w="3916" w:type="pct"/>
            <w:gridSpan w:val="2"/>
            <w:tcBorders>
              <w:bottom w:val="single" w:sz="4" w:space="0" w:color="auto"/>
            </w:tcBorders>
            <w:vAlign w:val="bottom"/>
          </w:tcPr>
          <w:p w14:paraId="2433BFEB" w14:textId="77777777" w:rsidR="00E204FF" w:rsidRPr="00846B76" w:rsidRDefault="00E204FF" w:rsidP="00E204FF"/>
        </w:tc>
      </w:tr>
      <w:tr w:rsidR="00E204FF" w:rsidRPr="00E204FF" w14:paraId="77248A46" w14:textId="77777777" w:rsidTr="000F7786">
        <w:trPr>
          <w:trHeight w:val="88"/>
        </w:trPr>
        <w:tc>
          <w:tcPr>
            <w:tcW w:w="1961" w:type="pct"/>
            <w:gridSpan w:val="2"/>
            <w:vAlign w:val="bottom"/>
          </w:tcPr>
          <w:p w14:paraId="3D98A59A" w14:textId="77777777"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  <w:tc>
          <w:tcPr>
            <w:tcW w:w="3039" w:type="pct"/>
            <w:vAlign w:val="bottom"/>
          </w:tcPr>
          <w:p w14:paraId="2415E5FB" w14:textId="77777777"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</w:tr>
      <w:tr w:rsidR="00B70033" w:rsidRPr="00E204FF" w14:paraId="3CFDC7FA" w14:textId="77777777" w:rsidTr="000F7786">
        <w:trPr>
          <w:trHeight w:val="88"/>
        </w:trPr>
        <w:tc>
          <w:tcPr>
            <w:tcW w:w="1961" w:type="pct"/>
            <w:gridSpan w:val="2"/>
            <w:vAlign w:val="bottom"/>
          </w:tcPr>
          <w:p w14:paraId="52E34971" w14:textId="2BB59BA2" w:rsidR="00B70033" w:rsidRPr="00E204FF" w:rsidRDefault="00B70033" w:rsidP="00E204FF">
            <w:pPr>
              <w:pStyle w:val="Sansinterligne"/>
              <w:rPr>
                <w:sz w:val="8"/>
              </w:rPr>
            </w:pPr>
          </w:p>
        </w:tc>
        <w:tc>
          <w:tcPr>
            <w:tcW w:w="3039" w:type="pct"/>
            <w:vAlign w:val="bottom"/>
          </w:tcPr>
          <w:p w14:paraId="74856843" w14:textId="77777777" w:rsidR="00B70033" w:rsidRPr="00E204FF" w:rsidRDefault="00B70033" w:rsidP="00E204FF">
            <w:pPr>
              <w:pStyle w:val="Sansinterligne"/>
              <w:rPr>
                <w:sz w:val="8"/>
              </w:rPr>
            </w:pPr>
          </w:p>
        </w:tc>
      </w:tr>
    </w:tbl>
    <w:p w14:paraId="47AEFBDF" w14:textId="1F0165EB" w:rsidR="000F7786" w:rsidRDefault="000F7786" w:rsidP="00E204FF">
      <w:pPr>
        <w:pStyle w:val="Sansinterligne"/>
      </w:pPr>
    </w:p>
    <w:tbl>
      <w:tblPr>
        <w:tblStyle w:val="Grilledutableau"/>
        <w:tblW w:w="540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1"/>
      </w:tblGrid>
      <w:tr w:rsidR="000F7786" w:rsidRPr="00846B76" w14:paraId="6FA48AD8" w14:textId="77777777" w:rsidTr="00FC62F1">
        <w:trPr>
          <w:trHeight w:val="575"/>
        </w:trPr>
        <w:tc>
          <w:tcPr>
            <w:tcW w:w="5000" w:type="pct"/>
            <w:shd w:val="clear" w:color="auto" w:fill="A6A6A6" w:themeFill="background1" w:themeFillShade="A6"/>
          </w:tcPr>
          <w:p w14:paraId="1955121C" w14:textId="319FEB3F" w:rsidR="000F7786" w:rsidRPr="00E204FF" w:rsidRDefault="000F7786" w:rsidP="00FC62F1">
            <w:pPr>
              <w:pStyle w:val="Titre1"/>
              <w:outlineLvl w:val="0"/>
            </w:pPr>
            <w:r>
              <w:t xml:space="preserve">Formulaire d’adhésion à l’association </w:t>
            </w:r>
          </w:p>
        </w:tc>
      </w:tr>
    </w:tbl>
    <w:p w14:paraId="304F086A" w14:textId="1A9D7157" w:rsidR="00F62AD9" w:rsidRPr="003B711B" w:rsidRDefault="00C432DD" w:rsidP="00E204FF">
      <w:pPr>
        <w:pStyle w:val="Sansinterligne"/>
        <w:rPr>
          <w:sz w:val="28"/>
        </w:rPr>
      </w:pPr>
      <w:r w:rsidRPr="003B711B">
        <w:rPr>
          <w:sz w:val="28"/>
        </w:rPr>
        <w:t>Je</w:t>
      </w:r>
      <w:r w:rsidR="007D2F97" w:rsidRPr="003B711B">
        <w:rPr>
          <w:sz w:val="28"/>
        </w:rPr>
        <w:t xml:space="preserve"> </w:t>
      </w:r>
      <w:r w:rsidRPr="003B711B">
        <w:rPr>
          <w:sz w:val="28"/>
        </w:rPr>
        <w:t>soussigné</w:t>
      </w:r>
      <w:r w:rsidR="00252EA9" w:rsidRPr="003B711B">
        <w:rPr>
          <w:sz w:val="28"/>
        </w:rPr>
        <w:t>(e)</w:t>
      </w:r>
      <w:r w:rsidRPr="003B711B">
        <w:rPr>
          <w:sz w:val="28"/>
        </w:rPr>
        <w:t>,</w:t>
      </w:r>
      <w:r w:rsidR="00252EA9" w:rsidRPr="003B711B">
        <w:rPr>
          <w:sz w:val="28"/>
        </w:rPr>
        <w:t xml:space="preserve"> </w:t>
      </w:r>
      <w:r w:rsidRPr="003B711B">
        <w:rPr>
          <w:sz w:val="28"/>
        </w:rPr>
        <w:t>M</w:t>
      </w:r>
      <w:r w:rsidR="00813E8A" w:rsidRPr="003B711B">
        <w:rPr>
          <w:sz w:val="28"/>
        </w:rPr>
        <w:t xml:space="preserve">adame/Monsieur………………………………………certifie vouloir adhérer à l’association RELICORAME. </w:t>
      </w:r>
    </w:p>
    <w:p w14:paraId="6B6997A8" w14:textId="326EED21" w:rsidR="007D2F97" w:rsidRPr="003B711B" w:rsidRDefault="00813E8A" w:rsidP="00E204FF">
      <w:pPr>
        <w:pStyle w:val="Sansinterligne"/>
        <w:rPr>
          <w:sz w:val="28"/>
        </w:rPr>
      </w:pPr>
      <w:r w:rsidRPr="003B711B">
        <w:rPr>
          <w:sz w:val="28"/>
        </w:rPr>
        <w:t xml:space="preserve">De ce fait je reconnais </w:t>
      </w:r>
      <w:r w:rsidR="003B6818" w:rsidRPr="003B711B">
        <w:rPr>
          <w:sz w:val="28"/>
        </w:rPr>
        <w:t>l’objet de l’association et suis pleinement informé des droits et devoirs des membres de l’</w:t>
      </w:r>
      <w:r w:rsidR="00980214" w:rsidRPr="003B711B">
        <w:rPr>
          <w:sz w:val="28"/>
        </w:rPr>
        <w:t>association</w:t>
      </w:r>
      <w:r w:rsidR="003B6818" w:rsidRPr="003B711B">
        <w:rPr>
          <w:sz w:val="28"/>
        </w:rPr>
        <w:t xml:space="preserve"> et accepte de verser ma cotisation</w:t>
      </w:r>
      <w:r w:rsidR="00980214" w:rsidRPr="003B711B">
        <w:rPr>
          <w:sz w:val="28"/>
        </w:rPr>
        <w:t xml:space="preserve"> due pour une année</w:t>
      </w:r>
      <w:r w:rsidR="007D2F97" w:rsidRPr="003B711B">
        <w:rPr>
          <w:sz w:val="28"/>
        </w:rPr>
        <w:t xml:space="preserve"> de date à date</w:t>
      </w:r>
      <w:r w:rsidR="00980214" w:rsidRPr="003B711B">
        <w:rPr>
          <w:sz w:val="28"/>
        </w:rPr>
        <w:t>.</w:t>
      </w:r>
    </w:p>
    <w:p w14:paraId="03902262" w14:textId="47D7D063" w:rsidR="00F62AD9" w:rsidRDefault="00980214" w:rsidP="00E204FF">
      <w:pPr>
        <w:pStyle w:val="Sansinterligne"/>
        <w:rPr>
          <w:sz w:val="28"/>
        </w:rPr>
      </w:pPr>
      <w:r w:rsidRPr="003B711B">
        <w:rPr>
          <w:sz w:val="28"/>
        </w:rPr>
        <w:t>Le montant de la cotisation est de 5€</w:t>
      </w:r>
      <w:r w:rsidR="007D2F97" w:rsidRPr="003B711B">
        <w:rPr>
          <w:sz w:val="28"/>
        </w:rPr>
        <w:t xml:space="preserve"> payable par chèque, espèces ou virement bancaire</w:t>
      </w:r>
    </w:p>
    <w:p w14:paraId="3D6231DE" w14:textId="2A697334" w:rsidR="00A37358" w:rsidRPr="003B711B" w:rsidRDefault="00A37358" w:rsidP="00E204FF">
      <w:pPr>
        <w:pStyle w:val="Sansinterligne"/>
        <w:rPr>
          <w:sz w:val="28"/>
        </w:rPr>
      </w:pPr>
      <w:r>
        <w:rPr>
          <w:sz w:val="28"/>
        </w:rPr>
        <w:t>---------------------------------------------------------------------------------------------------------</w:t>
      </w:r>
    </w:p>
    <w:tbl>
      <w:tblPr>
        <w:tblStyle w:val="Grilledutableau"/>
        <w:tblW w:w="540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1"/>
      </w:tblGrid>
      <w:tr w:rsidR="00444FF1" w:rsidRPr="00846B76" w14:paraId="629C25B9" w14:textId="77777777" w:rsidTr="00FC62F1">
        <w:trPr>
          <w:trHeight w:val="575"/>
        </w:trPr>
        <w:tc>
          <w:tcPr>
            <w:tcW w:w="5000" w:type="pct"/>
            <w:shd w:val="clear" w:color="auto" w:fill="A6A6A6" w:themeFill="background1" w:themeFillShade="A6"/>
          </w:tcPr>
          <w:p w14:paraId="04C05C28" w14:textId="222C1564" w:rsidR="00444FF1" w:rsidRPr="00E204FF" w:rsidRDefault="00444FF1" w:rsidP="00FC62F1">
            <w:pPr>
              <w:pStyle w:val="Titre1"/>
              <w:outlineLvl w:val="0"/>
            </w:pPr>
            <w:r>
              <w:t xml:space="preserve">Partie à remettre à l’adhérent </w:t>
            </w:r>
          </w:p>
        </w:tc>
      </w:tr>
    </w:tbl>
    <w:p w14:paraId="0F45C8C9" w14:textId="5289CCE5" w:rsidR="00150241" w:rsidRPr="003B711B" w:rsidRDefault="00150241" w:rsidP="00E204FF">
      <w:pPr>
        <w:pStyle w:val="Sansinterligne"/>
        <w:rPr>
          <w:sz w:val="28"/>
        </w:rPr>
      </w:pPr>
      <w:r w:rsidRPr="003B711B">
        <w:rPr>
          <w:sz w:val="28"/>
        </w:rPr>
        <w:t>Je soussigné, Monsieur Doisy Daniel, Président de l’association Relicorame, déclare avoir enregistré le bulletin d’adhés</w:t>
      </w:r>
      <w:r w:rsidR="00181860" w:rsidRPr="003B711B">
        <w:rPr>
          <w:sz w:val="28"/>
        </w:rPr>
        <w:t>ion de Prénom…………………………………Nom………………………………et avoir perçu sa cotisation de même que l’ensemble des informations</w:t>
      </w:r>
      <w:r w:rsidR="00E62050" w:rsidRPr="003B711B">
        <w:rPr>
          <w:sz w:val="28"/>
        </w:rPr>
        <w:t xml:space="preserve"> demandées aux futurs adhérents.</w:t>
      </w:r>
    </w:p>
    <w:p w14:paraId="0B8642C3" w14:textId="5720768A" w:rsidR="00E62050" w:rsidRPr="003B711B" w:rsidRDefault="00E62050" w:rsidP="00E204FF">
      <w:pPr>
        <w:pStyle w:val="Sansinterligne"/>
        <w:rPr>
          <w:sz w:val="28"/>
        </w:rPr>
      </w:pPr>
      <w:r w:rsidRPr="003B711B">
        <w:rPr>
          <w:sz w:val="28"/>
        </w:rPr>
        <w:t>L’adhésion du membre susnommé est donc validée. Ce reçu prouve le statut de membre postulant, et lui permet de participer de plein droit à l’assemblée générale de l’association.</w:t>
      </w:r>
    </w:p>
    <w:p w14:paraId="37E1C2F9" w14:textId="5DA8AE49" w:rsidR="003B711B" w:rsidRPr="003B711B" w:rsidRDefault="00E62050" w:rsidP="003B711B">
      <w:pPr>
        <w:pStyle w:val="Sansinterligne"/>
        <w:rPr>
          <w:sz w:val="28"/>
        </w:rPr>
      </w:pPr>
      <w:r w:rsidRPr="003B711B">
        <w:rPr>
          <w:sz w:val="28"/>
        </w:rPr>
        <w:t xml:space="preserve">Un reçu fiscal lui sera établi en début de chaque année civile, sous réserve </w:t>
      </w:r>
      <w:r w:rsidR="003B711B" w:rsidRPr="003B711B">
        <w:rPr>
          <w:sz w:val="28"/>
        </w:rPr>
        <w:t xml:space="preserve">d’avoir cotisé l’année précédente. </w:t>
      </w:r>
    </w:p>
    <w:p w14:paraId="40CC7666" w14:textId="77777777" w:rsidR="003B711B" w:rsidRDefault="003B711B" w:rsidP="003B711B">
      <w:pPr>
        <w:pStyle w:val="Sansinterligne"/>
      </w:pPr>
      <w:r>
        <w:t>Droit d’accès et de rectification : vous pouvez, en vertu du Règlement européen sur la protection des données personnelles (RGPD), en vigueur depuis le 25/05/2018, avoir accès aux données vous concernant ; vous pouvez demander leur rectification et leur suppression. Ces démarches s’effectuent auprès du Président de l’association.</w:t>
      </w:r>
    </w:p>
    <w:p w14:paraId="103A0953" w14:textId="244924FC" w:rsidR="003B711B" w:rsidRPr="0006568A" w:rsidRDefault="003B711B" w:rsidP="003B711B">
      <w:pPr>
        <w:pStyle w:val="Sansinterligne"/>
      </w:pPr>
      <w:r>
        <w:t>Les statuts sont consultables sur le site Internet de l’association : www.relicorame.com</w:t>
      </w:r>
    </w:p>
    <w:sectPr w:rsidR="003B711B" w:rsidRPr="0006568A" w:rsidSect="00FC2768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5D037" w14:textId="77777777" w:rsidR="00920F86" w:rsidRDefault="00920F86" w:rsidP="000172E5">
      <w:pPr>
        <w:spacing w:after="0" w:line="240" w:lineRule="auto"/>
      </w:pPr>
      <w:r>
        <w:separator/>
      </w:r>
    </w:p>
  </w:endnote>
  <w:endnote w:type="continuationSeparator" w:id="0">
    <w:p w14:paraId="604DF2E4" w14:textId="77777777" w:rsidR="00920F86" w:rsidRDefault="00920F8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4DFBEF-1438-4B24-A585-BE81B871CFD2}"/>
    <w:embedBold r:id="rId2" w:fontKey="{21D2BF21-9819-4E0E-89CA-0865A1C14DA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2D3ED39-5A04-4F6F-AFF7-9D5F42E5AF3D}"/>
    <w:embedBold r:id="rId4" w:fontKey="{51BF5FAB-7219-4C03-9F98-6E17F1F642EA}"/>
    <w:embedItalic r:id="rId5" w:fontKey="{ED687CAA-4AF8-477C-BB0E-2EB1A2AA7E5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99FED42-B6A6-4C05-84B8-AE23BD2765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40AB6" w14:textId="77777777" w:rsidR="002A5F34" w:rsidRPr="001D12E3" w:rsidRDefault="002A5F34" w:rsidP="002A5F34">
    <w:pPr>
      <w:pStyle w:val="Sansinterligne"/>
      <w:rPr>
        <w:rFonts w:eastAsiaTheme="minorHAnsi" w:cstheme="minorBidi"/>
        <w:b/>
        <w:bCs/>
        <w:sz w:val="28"/>
      </w:rPr>
    </w:pPr>
    <w:r w:rsidRPr="001D12E3">
      <w:rPr>
        <w:rFonts w:eastAsiaTheme="minorHAnsi" w:cstheme="minorBidi"/>
        <w:b/>
        <w:bCs/>
        <w:sz w:val="28"/>
      </w:rPr>
      <w:t>RELICORAME</w:t>
    </w:r>
  </w:p>
  <w:p w14:paraId="4E4BA8C8" w14:textId="77777777" w:rsidR="002A5F34" w:rsidRPr="001D12E3" w:rsidRDefault="002A5F34" w:rsidP="002A5F34">
    <w:pPr>
      <w:pStyle w:val="Sansinterligne"/>
      <w:rPr>
        <w:rFonts w:eastAsiaTheme="minorHAnsi" w:cstheme="minorBidi"/>
        <w:sz w:val="22"/>
        <w:szCs w:val="22"/>
      </w:rPr>
    </w:pPr>
    <w:r w:rsidRPr="001D12E3">
      <w:rPr>
        <w:rFonts w:eastAsiaTheme="minorHAnsi" w:cstheme="minorBidi"/>
        <w:sz w:val="22"/>
        <w:szCs w:val="22"/>
      </w:rPr>
      <w:t>10 Impasse du clos du Roy</w:t>
    </w:r>
  </w:p>
  <w:p w14:paraId="4796D121" w14:textId="77777777" w:rsidR="002A5F34" w:rsidRPr="001D12E3" w:rsidRDefault="002A5F34" w:rsidP="002A5F34">
    <w:pPr>
      <w:pStyle w:val="Sansinterligne"/>
      <w:rPr>
        <w:rFonts w:eastAsiaTheme="minorHAnsi" w:cstheme="minorBidi"/>
        <w:sz w:val="22"/>
        <w:szCs w:val="22"/>
      </w:rPr>
    </w:pPr>
    <w:r w:rsidRPr="001D12E3">
      <w:rPr>
        <w:rFonts w:eastAsiaTheme="minorHAnsi" w:cstheme="minorBidi"/>
        <w:sz w:val="22"/>
        <w:szCs w:val="22"/>
      </w:rPr>
      <w:t>1810 Vierzon</w:t>
    </w:r>
  </w:p>
  <w:p w14:paraId="7FE1BBF9" w14:textId="77777777" w:rsidR="002A5F34" w:rsidRPr="001D12E3" w:rsidRDefault="002A5F34" w:rsidP="002A5F34">
    <w:pPr>
      <w:pStyle w:val="Sansinterligne"/>
      <w:rPr>
        <w:rFonts w:eastAsiaTheme="minorHAnsi" w:cstheme="minorBidi"/>
        <w:sz w:val="22"/>
        <w:szCs w:val="22"/>
      </w:rPr>
    </w:pPr>
    <w:r w:rsidRPr="001D12E3">
      <w:rPr>
        <w:rFonts w:eastAsiaTheme="minorHAnsi" w:cstheme="minorBidi"/>
        <w:sz w:val="22"/>
        <w:szCs w:val="22"/>
      </w:rPr>
      <w:t>Tel : 06 89 34 04 26</w:t>
    </w:r>
  </w:p>
  <w:p w14:paraId="11F52942" w14:textId="77777777" w:rsidR="002A5F34" w:rsidRPr="001D12E3" w:rsidRDefault="002A5F34" w:rsidP="002A5F34">
    <w:pPr>
      <w:pStyle w:val="Sansinterligne"/>
      <w:rPr>
        <w:rFonts w:eastAsiaTheme="minorHAnsi" w:cstheme="minorBidi"/>
        <w:sz w:val="22"/>
        <w:szCs w:val="22"/>
      </w:rPr>
    </w:pPr>
    <w:r w:rsidRPr="001D12E3">
      <w:rPr>
        <w:rFonts w:eastAsiaTheme="minorHAnsi" w:cstheme="minorBidi"/>
        <w:sz w:val="22"/>
        <w:szCs w:val="22"/>
      </w:rPr>
      <w:t>relicorame@gmail.com</w:t>
    </w:r>
    <w:r w:rsidRPr="001D12E3">
      <w:rPr>
        <w:rFonts w:eastAsiaTheme="minorHAnsi" w:cstheme="minorBidi"/>
        <w:sz w:val="22"/>
        <w:szCs w:val="22"/>
      </w:rPr>
      <w:ptab w:relativeTo="margin" w:alignment="center" w:leader="none"/>
    </w:r>
    <w:hyperlink r:id="rId1" w:history="1">
      <w:r w:rsidRPr="001D12E3">
        <w:rPr>
          <w:rStyle w:val="Lienhypertexte"/>
          <w:rFonts w:eastAsiaTheme="minorHAnsi" w:cstheme="minorBidi"/>
          <w:sz w:val="22"/>
          <w:szCs w:val="22"/>
        </w:rPr>
        <w:t>www.relicorame.com</w:t>
      </w:r>
    </w:hyperlink>
  </w:p>
  <w:p w14:paraId="213725D8" w14:textId="77777777" w:rsidR="006145D8" w:rsidRPr="002A5F34" w:rsidRDefault="006145D8" w:rsidP="002A5F3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65BA4" w14:textId="77777777" w:rsidR="00920F86" w:rsidRDefault="00920F86" w:rsidP="000172E5">
      <w:pPr>
        <w:spacing w:after="0" w:line="240" w:lineRule="auto"/>
      </w:pPr>
      <w:r>
        <w:separator/>
      </w:r>
    </w:p>
  </w:footnote>
  <w:footnote w:type="continuationSeparator" w:id="0">
    <w:p w14:paraId="3F728619" w14:textId="77777777" w:rsidR="00920F86" w:rsidRDefault="00920F8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629"/>
      <w:gridCol w:w="6397"/>
    </w:tblGrid>
    <w:tr w:rsidR="00B337A2" w:rsidRPr="00B337A2" w14:paraId="506A69E5" w14:textId="77777777" w:rsidTr="00384B05">
      <w:trPr>
        <w:trHeight w:val="990"/>
      </w:trPr>
      <w:tc>
        <w:tcPr>
          <w:tcW w:w="1350" w:type="dxa"/>
          <w:vAlign w:val="center"/>
        </w:tcPr>
        <w:p w14:paraId="40CFA91F" w14:textId="39036D2F" w:rsidR="00B337A2" w:rsidRPr="00B337A2" w:rsidRDefault="00007A4F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0A5518BE" wp14:editId="44D24A3C">
                <wp:extent cx="1600203" cy="961646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961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7997D244" w14:textId="36FC9BF1" w:rsidR="00007A4F" w:rsidRPr="00007A4F" w:rsidRDefault="000F7786" w:rsidP="00007A4F">
          <w:pPr>
            <w:pStyle w:val="En-tte"/>
            <w:jc w:val="center"/>
            <w:rPr>
              <w:color w:val="auto"/>
            </w:rPr>
          </w:pPr>
          <w:r w:rsidRPr="000F7786">
            <w:rPr>
              <w:color w:val="auto"/>
            </w:rPr>
            <w:t>Formulaire d</w:t>
          </w:r>
          <w:r w:rsidR="00B17D2C">
            <w:rPr>
              <w:color w:val="auto"/>
            </w:rPr>
            <w:t>’adhésion à l’</w:t>
          </w:r>
          <w:r w:rsidR="00B70033">
            <w:rPr>
              <w:color w:val="auto"/>
            </w:rPr>
            <w:t>a</w:t>
          </w:r>
          <w:r w:rsidRPr="000F7786">
            <w:rPr>
              <w:color w:val="auto"/>
            </w:rPr>
            <w:t>ssociation RELICORAME</w:t>
          </w:r>
        </w:p>
      </w:tc>
    </w:tr>
  </w:tbl>
  <w:p w14:paraId="1D6D6550" w14:textId="1AD6AEFA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D63765C"/>
    <w:multiLevelType w:val="hybridMultilevel"/>
    <w:tmpl w:val="EC843956"/>
    <w:lvl w:ilvl="0" w:tplc="6EDC66DA">
      <w:start w:val="1"/>
      <w:numFmt w:val="bullet"/>
      <w:lvlText w:val=""/>
      <w:lvlJc w:val="left"/>
      <w:pPr>
        <w:ind w:left="106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786"/>
    <w:rsid w:val="00007A4F"/>
    <w:rsid w:val="000172E5"/>
    <w:rsid w:val="00052382"/>
    <w:rsid w:val="0006568A"/>
    <w:rsid w:val="00076F0F"/>
    <w:rsid w:val="00084253"/>
    <w:rsid w:val="000D1F49"/>
    <w:rsid w:val="000F7786"/>
    <w:rsid w:val="001036CE"/>
    <w:rsid w:val="00150241"/>
    <w:rsid w:val="001727CA"/>
    <w:rsid w:val="00181860"/>
    <w:rsid w:val="001B663D"/>
    <w:rsid w:val="001C1E71"/>
    <w:rsid w:val="002164B2"/>
    <w:rsid w:val="00252EA9"/>
    <w:rsid w:val="002A0F69"/>
    <w:rsid w:val="002A5F34"/>
    <w:rsid w:val="002C56E6"/>
    <w:rsid w:val="00311D4F"/>
    <w:rsid w:val="00344849"/>
    <w:rsid w:val="00361E11"/>
    <w:rsid w:val="003B6818"/>
    <w:rsid w:val="003B711B"/>
    <w:rsid w:val="003F0847"/>
    <w:rsid w:val="0040090B"/>
    <w:rsid w:val="00444FF1"/>
    <w:rsid w:val="0046302A"/>
    <w:rsid w:val="00487D2D"/>
    <w:rsid w:val="004A1357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7147D7"/>
    <w:rsid w:val="00721761"/>
    <w:rsid w:val="00745184"/>
    <w:rsid w:val="00770F25"/>
    <w:rsid w:val="007830AE"/>
    <w:rsid w:val="007A1FF2"/>
    <w:rsid w:val="007A35A8"/>
    <w:rsid w:val="007B0A85"/>
    <w:rsid w:val="007C6A52"/>
    <w:rsid w:val="007D2F97"/>
    <w:rsid w:val="007D63B3"/>
    <w:rsid w:val="007F49CC"/>
    <w:rsid w:val="00813E8A"/>
    <w:rsid w:val="0082043E"/>
    <w:rsid w:val="00836642"/>
    <w:rsid w:val="00846B76"/>
    <w:rsid w:val="0088580B"/>
    <w:rsid w:val="008A77E7"/>
    <w:rsid w:val="008E203A"/>
    <w:rsid w:val="0091229C"/>
    <w:rsid w:val="00920F86"/>
    <w:rsid w:val="00940E73"/>
    <w:rsid w:val="009755D7"/>
    <w:rsid w:val="00980214"/>
    <w:rsid w:val="0098597D"/>
    <w:rsid w:val="009B7444"/>
    <w:rsid w:val="009F619A"/>
    <w:rsid w:val="009F6DDE"/>
    <w:rsid w:val="00A1553E"/>
    <w:rsid w:val="00A370A8"/>
    <w:rsid w:val="00A37358"/>
    <w:rsid w:val="00B17D2C"/>
    <w:rsid w:val="00B337A2"/>
    <w:rsid w:val="00B70033"/>
    <w:rsid w:val="00BD4753"/>
    <w:rsid w:val="00BD5CB1"/>
    <w:rsid w:val="00BE62EE"/>
    <w:rsid w:val="00C003BA"/>
    <w:rsid w:val="00C432DD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62050"/>
    <w:rsid w:val="00E80DEB"/>
    <w:rsid w:val="00EB3B58"/>
    <w:rsid w:val="00EC7359"/>
    <w:rsid w:val="00EE3054"/>
    <w:rsid w:val="00EF0AFE"/>
    <w:rsid w:val="00F00606"/>
    <w:rsid w:val="00F01256"/>
    <w:rsid w:val="00F02143"/>
    <w:rsid w:val="00F12965"/>
    <w:rsid w:val="00F37152"/>
    <w:rsid w:val="00F62AD9"/>
    <w:rsid w:val="00FC2768"/>
    <w:rsid w:val="00FC7475"/>
    <w:rsid w:val="00FE78A0"/>
    <w:rsid w:val="00FF0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8C136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444FF1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character" w:styleId="Accentuation">
    <w:name w:val="Emphasis"/>
    <w:basedOn w:val="Policepardfaut"/>
    <w:uiPriority w:val="20"/>
    <w:qFormat/>
    <w:rsid w:val="00F62AD9"/>
    <w:rPr>
      <w:i/>
      <w:iCs/>
    </w:rPr>
  </w:style>
  <w:style w:type="character" w:styleId="Mentionnonrsolue">
    <w:name w:val="Unresolved Mention"/>
    <w:basedOn w:val="Policepardfaut"/>
    <w:uiPriority w:val="99"/>
    <w:semiHidden/>
    <w:rsid w:val="00F62A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elicoram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bre\AppData\Roaming\Microsoft\Templates\Formulaire%20d&#8217;inscription%20rep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DF8DBADA0D94B8586AAFC17E8D667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52A5DF-9EEF-44D8-926F-3E8F993D702B}"/>
      </w:docPartPr>
      <w:docPartBody>
        <w:p w:rsidR="007113A2" w:rsidRDefault="00674DBE">
          <w:pPr>
            <w:pStyle w:val="8DF8DBADA0D94B8586AAFC17E8D66727"/>
          </w:pPr>
          <w:r w:rsidRPr="00E204FF">
            <w:rPr>
              <w:lang w:bidi="fr-FR"/>
            </w:rPr>
            <w:t>Adresse 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97E"/>
    <w:rsid w:val="00674DBE"/>
    <w:rsid w:val="006B2E3C"/>
    <w:rsid w:val="007113A2"/>
    <w:rsid w:val="00AA0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8DF8DBADA0D94B8586AAFC17E8D66727">
    <w:name w:val="8DF8DBADA0D94B8586AAFC17E8D667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</Template>
  <TotalTime>0</TotalTime>
  <Pages>1</Pages>
  <Words>249</Words>
  <Characters>1374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2021-09-14T17:38:00Z</dcterms:created>
  <dcterms:modified xsi:type="dcterms:W3CDTF">2021-09-15T15:26:00Z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